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CC0A8F" w:rsidRPr="005F0F31" w14:paraId="7DCC1BEC" w14:textId="7777777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14:paraId="6A485E4B" w14:textId="68DA5EDA" w:rsidR="00B67824" w:rsidRDefault="00642BFB" w:rsidP="00F37523">
            <w:pPr>
              <w:pStyle w:val="Heading1"/>
            </w:pPr>
            <w:bookmarkStart w:id="0" w:name="_Hlk514276837"/>
            <w:r>
              <w:t>SEWING WITH TINA</w:t>
            </w:r>
          </w:p>
          <w:p w14:paraId="6240CF01" w14:textId="1A53B041" w:rsidR="00642BFB" w:rsidRPr="00990E76" w:rsidRDefault="00E56738" w:rsidP="00990E76">
            <w:r w:rsidRPr="00E56738">
              <w:rPr>
                <w:u w:val="single"/>
              </w:rPr>
              <w:t xml:space="preserve">Wednesday, </w:t>
            </w:r>
            <w:r w:rsidR="00642BFB" w:rsidRPr="00E56738">
              <w:rPr>
                <w:u w:val="single"/>
              </w:rPr>
              <w:t>July 13</w:t>
            </w:r>
            <w:r w:rsidR="00642BFB" w:rsidRPr="00E56738">
              <w:rPr>
                <w:u w:val="single"/>
                <w:vertAlign w:val="superscript"/>
              </w:rPr>
              <w:t>th</w:t>
            </w:r>
            <w:r w:rsidR="00642BFB">
              <w:t xml:space="preserve"> - Cloth Mask Making at Siletz Library Conference Room – 2:00 – 3:00 p.m. – Sewing with Tina Retasket – Free and open to the public – all supplies provided</w:t>
            </w:r>
          </w:p>
          <w:p w14:paraId="0D0711E7" w14:textId="40D6EE05" w:rsidR="007D43B3" w:rsidRPr="00F37523" w:rsidRDefault="00E56738" w:rsidP="00F37523">
            <w:pPr>
              <w:pStyle w:val="Heading1"/>
              <w:rPr>
                <w:rStyle w:val="Heading1Char"/>
                <w:b/>
              </w:rPr>
            </w:pPr>
            <w:r>
              <w:t>ARTS &amp; CRAFTS WITH TRACY</w:t>
            </w:r>
          </w:p>
          <w:p w14:paraId="634684B0" w14:textId="37D398FB" w:rsidR="007D43B3" w:rsidRPr="00990E76" w:rsidRDefault="00E56738" w:rsidP="00990E76">
            <w:r w:rsidRPr="00E56738">
              <w:rPr>
                <w:u w:val="single"/>
              </w:rPr>
              <w:t xml:space="preserve">Tuesday, </w:t>
            </w:r>
            <w:r w:rsidR="00642BFB" w:rsidRPr="00E56738">
              <w:rPr>
                <w:u w:val="single"/>
              </w:rPr>
              <w:t>July 19</w:t>
            </w:r>
            <w:r w:rsidR="00642BFB" w:rsidRPr="00E56738">
              <w:rPr>
                <w:u w:val="single"/>
                <w:vertAlign w:val="superscript"/>
              </w:rPr>
              <w:t>th</w:t>
            </w:r>
            <w:r w:rsidR="00642BFB">
              <w:t xml:space="preserve"> – at the Siletz Library Conference Room – 2:00 – 3:00 p.m. – Free and open to the public – all supplies provided</w:t>
            </w:r>
          </w:p>
          <w:p w14:paraId="235D2F80" w14:textId="6B4F4887" w:rsidR="007D43B3" w:rsidRDefault="00642BFB" w:rsidP="00F37523">
            <w:pPr>
              <w:pStyle w:val="Heading1"/>
            </w:pPr>
            <w:r>
              <w:t>OUTDOOR</w:t>
            </w:r>
            <w:r w:rsidR="00E56738">
              <w:t xml:space="preserve"> MOVIES</w:t>
            </w:r>
          </w:p>
          <w:p w14:paraId="5B9E47BF" w14:textId="04579C13" w:rsidR="001322F0" w:rsidRPr="001322F0" w:rsidRDefault="001322F0" w:rsidP="001322F0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1322F0">
              <w:rPr>
                <w:b/>
                <w:bCs/>
              </w:rPr>
              <w:t>start at dusk, adjacent to the Siletz Library, open to the public and free.  Bring a chair or blanket to sit on</w:t>
            </w:r>
          </w:p>
          <w:p w14:paraId="7F4DD33E" w14:textId="0E7285AF" w:rsidR="00CC0A8F" w:rsidRDefault="00E56738" w:rsidP="00E56738">
            <w:r w:rsidRPr="00E56738">
              <w:rPr>
                <w:u w:val="single"/>
              </w:rPr>
              <w:t>S</w:t>
            </w:r>
            <w:bookmarkEnd w:id="0"/>
            <w:r w:rsidRPr="00E56738">
              <w:rPr>
                <w:u w:val="single"/>
              </w:rPr>
              <w:t>aturday, July 23</w:t>
            </w:r>
            <w:proofErr w:type="gramStart"/>
            <w:r w:rsidRPr="00E56738">
              <w:rPr>
                <w:u w:val="single"/>
                <w:vertAlign w:val="superscript"/>
              </w:rPr>
              <w:t>rd</w:t>
            </w:r>
            <w:r>
              <w:t xml:space="preserve">, </w:t>
            </w:r>
            <w:r w:rsidR="001322F0">
              <w:t xml:space="preserve"> -</w:t>
            </w:r>
            <w:proofErr w:type="gramEnd"/>
            <w:r w:rsidR="001322F0">
              <w:t xml:space="preserve"> </w:t>
            </w:r>
            <w:r>
              <w:t xml:space="preserve">“Hook”, rated PG.  Movie is FREE; popcorn and </w:t>
            </w:r>
            <w:r w:rsidR="00C62DD3">
              <w:t xml:space="preserve">water </w:t>
            </w:r>
            <w:r>
              <w:t>will be available for $1 as a fundraiser for future parks &amp; recreation activities.</w:t>
            </w:r>
          </w:p>
          <w:p w14:paraId="3423EF3C" w14:textId="7D7BF4D2" w:rsidR="00E56738" w:rsidRDefault="00E56738" w:rsidP="00E56738">
            <w:r w:rsidRPr="00E56738">
              <w:rPr>
                <w:u w:val="single"/>
              </w:rPr>
              <w:t>Friday, August 26</w:t>
            </w:r>
            <w:r w:rsidRPr="00E56738">
              <w:rPr>
                <w:u w:val="single"/>
                <w:vertAlign w:val="superscript"/>
              </w:rPr>
              <w:t>th</w:t>
            </w:r>
            <w:r>
              <w:t xml:space="preserve">, “Grease”, </w:t>
            </w:r>
            <w:r w:rsidR="001322F0">
              <w:t xml:space="preserve">rated PG13.  Movie is FREE and is an extension of the Car/Motorcycle Show being held that day on </w:t>
            </w:r>
            <w:proofErr w:type="spellStart"/>
            <w:r w:rsidR="001322F0">
              <w:t>Bensell</w:t>
            </w:r>
            <w:proofErr w:type="spellEnd"/>
            <w:r w:rsidR="001322F0">
              <w:t xml:space="preserve"> Street.</w:t>
            </w:r>
          </w:p>
          <w:p w14:paraId="3AD8520A" w14:textId="3E3765C6" w:rsidR="001322F0" w:rsidRDefault="001322F0" w:rsidP="00E56738">
            <w:r w:rsidRPr="00406E02">
              <w:rPr>
                <w:u w:val="single"/>
              </w:rPr>
              <w:t>Saturday, August 27</w:t>
            </w:r>
            <w:r w:rsidRPr="00406E02">
              <w:rPr>
                <w:u w:val="single"/>
                <w:vertAlign w:val="superscript"/>
              </w:rPr>
              <w:t>th</w:t>
            </w:r>
            <w:r>
              <w:t xml:space="preserve">, </w:t>
            </w:r>
            <w:r w:rsidR="00406E02">
              <w:t xml:space="preserve">“Sandlot”, rated </w:t>
            </w:r>
            <w:proofErr w:type="gramStart"/>
            <w:r w:rsidR="00406E02">
              <w:t>PG</w:t>
            </w:r>
            <w:r>
              <w:t xml:space="preserve"> </w:t>
            </w:r>
            <w:r w:rsidR="00E57723">
              <w:t>.</w:t>
            </w:r>
            <w:proofErr w:type="gramEnd"/>
            <w:r w:rsidR="00E57723">
              <w:t xml:space="preserve">  Movie is FREE.</w:t>
            </w:r>
          </w:p>
          <w:p w14:paraId="6E4844B4" w14:textId="48573B0D" w:rsidR="00E57723" w:rsidRDefault="00E57723" w:rsidP="00E56738">
            <w:r w:rsidRPr="00AC7779">
              <w:rPr>
                <w:u w:val="single"/>
              </w:rPr>
              <w:t>Saturday, September 10</w:t>
            </w:r>
            <w:r w:rsidRPr="00AC7779">
              <w:rPr>
                <w:u w:val="single"/>
                <w:vertAlign w:val="superscript"/>
              </w:rPr>
              <w:t>th</w:t>
            </w:r>
            <w:r>
              <w:t>, “Monsters, Inc.”, rated G.  Movie is FREE.</w:t>
            </w:r>
          </w:p>
          <w:p w14:paraId="5795EC9B" w14:textId="43C36A78" w:rsidR="00E57723" w:rsidRPr="00990E76" w:rsidRDefault="00E57723" w:rsidP="00E56738"/>
        </w:tc>
        <w:tc>
          <w:tcPr>
            <w:tcW w:w="416" w:type="dxa"/>
            <w:tcBorders>
              <w:bottom w:val="nil"/>
            </w:tcBorders>
          </w:tcPr>
          <w:p w14:paraId="2DA2CD27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14:paraId="59A518A6" w14:textId="1B2ED937" w:rsidR="00206405" w:rsidRPr="00642BFB" w:rsidRDefault="00642BFB" w:rsidP="00642BFB">
            <w:pPr>
              <w:pStyle w:val="Heading2"/>
              <w:jc w:val="center"/>
              <w:rPr>
                <w:b w:val="0"/>
                <w:bCs/>
                <w:sz w:val="36"/>
                <w:szCs w:val="36"/>
              </w:rPr>
            </w:pPr>
            <w:r w:rsidRPr="00642BFB">
              <w:rPr>
                <w:b w:val="0"/>
                <w:bCs/>
                <w:sz w:val="36"/>
                <w:szCs w:val="36"/>
              </w:rPr>
              <w:t>City of Siletz – Parks &amp; Recreation Committee</w:t>
            </w:r>
          </w:p>
          <w:p w14:paraId="4B715248" w14:textId="109E6F8E" w:rsidR="00642BFB" w:rsidRPr="00642BFB" w:rsidRDefault="00642BFB" w:rsidP="00642BFB">
            <w:pPr>
              <w:jc w:val="center"/>
              <w:rPr>
                <w:bCs/>
                <w:sz w:val="36"/>
                <w:szCs w:val="36"/>
              </w:rPr>
            </w:pPr>
            <w:r w:rsidRPr="00642BFB">
              <w:rPr>
                <w:bCs/>
                <w:sz w:val="36"/>
                <w:szCs w:val="36"/>
              </w:rPr>
              <w:t>COMMUNITY ACTIVITIES:</w:t>
            </w:r>
          </w:p>
          <w:p w14:paraId="2DAF7D16" w14:textId="79998EFF" w:rsidR="00CC0A8F" w:rsidRPr="00642BFB" w:rsidRDefault="00642BFB" w:rsidP="00642BFB">
            <w:pPr>
              <w:pStyle w:val="NormalTextDarkBackground"/>
              <w:jc w:val="center"/>
              <w:rPr>
                <w:bCs/>
              </w:rPr>
            </w:pPr>
            <w:r w:rsidRPr="00642BFB">
              <w:rPr>
                <w:bCs/>
                <w:sz w:val="36"/>
                <w:szCs w:val="36"/>
              </w:rPr>
              <w:t xml:space="preserve">July </w:t>
            </w:r>
            <w:r w:rsidR="00D91A48">
              <w:rPr>
                <w:bCs/>
                <w:sz w:val="36"/>
                <w:szCs w:val="36"/>
              </w:rPr>
              <w:t xml:space="preserve">– </w:t>
            </w:r>
            <w:proofErr w:type="gramStart"/>
            <w:r w:rsidR="00D91A48">
              <w:rPr>
                <w:bCs/>
                <w:sz w:val="36"/>
                <w:szCs w:val="36"/>
              </w:rPr>
              <w:t>October</w:t>
            </w:r>
            <w:r w:rsidRPr="00642BFB">
              <w:rPr>
                <w:bCs/>
                <w:sz w:val="36"/>
                <w:szCs w:val="36"/>
              </w:rPr>
              <w:t xml:space="preserve">  2022</w:t>
            </w:r>
            <w:proofErr w:type="gramEnd"/>
          </w:p>
        </w:tc>
        <w:tc>
          <w:tcPr>
            <w:tcW w:w="373" w:type="dxa"/>
            <w:tcBorders>
              <w:bottom w:val="nil"/>
            </w:tcBorders>
          </w:tcPr>
          <w:p w14:paraId="405E743B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029DE0F7" w14:textId="77777777"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14:paraId="4F22EC6F" w14:textId="77777777" w:rsidTr="004642F0">
        <w:trPr>
          <w:trHeight w:val="450"/>
          <w:jc w:val="center"/>
        </w:trPr>
        <w:tc>
          <w:tcPr>
            <w:tcW w:w="4534" w:type="dxa"/>
            <w:vMerge/>
          </w:tcPr>
          <w:p w14:paraId="1A5835C8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14:paraId="45140C9A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14:paraId="2D344CB5" w14:textId="77777777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4A6F90A6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350D026D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36E299E5" w14:textId="77777777" w:rsidTr="001C55B6">
        <w:trPr>
          <w:trHeight w:val="3312"/>
          <w:jc w:val="center"/>
        </w:trPr>
        <w:tc>
          <w:tcPr>
            <w:tcW w:w="4534" w:type="dxa"/>
            <w:vMerge/>
          </w:tcPr>
          <w:p w14:paraId="09D53A31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4261170" w14:textId="77777777" w:rsidR="00CC0A8F" w:rsidRPr="005F0F31" w:rsidRDefault="00CC0A8F" w:rsidP="004642F0">
            <w:pPr>
              <w:pStyle w:val="NoSpacing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14:paraId="5377D2E6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1322F0" w14:paraId="2E69FBC7" w14:textId="77777777" w:rsidTr="00C46111">
        <w:trPr>
          <w:trHeight w:val="2304"/>
          <w:jc w:val="center"/>
        </w:trPr>
        <w:tc>
          <w:tcPr>
            <w:tcW w:w="4534" w:type="dxa"/>
            <w:vMerge/>
          </w:tcPr>
          <w:p w14:paraId="2E36C5F4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0654DA5D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0049E886" w14:textId="49517DCF" w:rsidR="007D43B3" w:rsidRPr="001322F0" w:rsidRDefault="001322F0" w:rsidP="00F37523">
            <w:pPr>
              <w:pStyle w:val="Title"/>
              <w:rPr>
                <w:sz w:val="44"/>
                <w:szCs w:val="44"/>
              </w:rPr>
            </w:pPr>
            <w:r w:rsidRPr="001322F0">
              <w:rPr>
                <w:sz w:val="44"/>
                <w:szCs w:val="44"/>
              </w:rPr>
              <w:t>All activities are family</w:t>
            </w:r>
            <w:r w:rsidR="00DA0F28">
              <w:rPr>
                <w:sz w:val="44"/>
                <w:szCs w:val="44"/>
              </w:rPr>
              <w:t>-</w:t>
            </w:r>
            <w:r w:rsidRPr="001322F0">
              <w:rPr>
                <w:sz w:val="44"/>
                <w:szCs w:val="44"/>
              </w:rPr>
              <w:t xml:space="preserve">friendly, and drug &amp; </w:t>
            </w:r>
            <w:proofErr w:type="gramStart"/>
            <w:r w:rsidRPr="001322F0">
              <w:rPr>
                <w:sz w:val="44"/>
                <w:szCs w:val="44"/>
              </w:rPr>
              <w:t>alcohol free</w:t>
            </w:r>
            <w:proofErr w:type="gramEnd"/>
            <w:r w:rsidRPr="001322F0">
              <w:rPr>
                <w:sz w:val="44"/>
                <w:szCs w:val="44"/>
              </w:rPr>
              <w:t xml:space="preserve"> events</w:t>
            </w:r>
          </w:p>
        </w:tc>
      </w:tr>
    </w:tbl>
    <w:p w14:paraId="32ECC362" w14:textId="77777777" w:rsidR="00CC0A8F" w:rsidRPr="00CC0A8F" w:rsidRDefault="00CC0A8F" w:rsidP="00C46111">
      <w:r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14:paraId="4687DFE0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40105068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14:paraId="4CE97C66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34562DFF" w14:textId="72F85E28" w:rsidR="00B67824" w:rsidRPr="00F37523" w:rsidRDefault="00CD03A4" w:rsidP="00F37523">
            <w:pPr>
              <w:pStyle w:val="Heading1"/>
              <w:rPr>
                <w:rStyle w:val="Heading1Char"/>
                <w:b/>
              </w:rPr>
            </w:pPr>
            <w:r>
              <w:t xml:space="preserve">COLORING WITH TINA </w:t>
            </w:r>
          </w:p>
          <w:p w14:paraId="0E9F74C9" w14:textId="77777777" w:rsidR="00CD03A4" w:rsidRDefault="00CD03A4" w:rsidP="00CD03A4">
            <w:pPr>
              <w:pStyle w:val="ListParagraph"/>
              <w:numPr>
                <w:ilvl w:val="0"/>
                <w:numId w:val="8"/>
              </w:numPr>
            </w:pPr>
            <w:r>
              <w:t>1:00 – 2:00 p.m. at Siletz Library Conference Room.  FREE and open to ALL AGES.  All materials provided.</w:t>
            </w:r>
          </w:p>
          <w:p w14:paraId="58AC78FC" w14:textId="047FA0A9" w:rsidR="00B67824" w:rsidRDefault="00CD03A4" w:rsidP="00CD03A4">
            <w:pPr>
              <w:ind w:left="360"/>
            </w:pPr>
            <w:r>
              <w:t>Wednesday, August 10</w:t>
            </w:r>
            <w:r w:rsidRPr="00CD03A4">
              <w:rPr>
                <w:vertAlign w:val="superscript"/>
              </w:rPr>
              <w:t>th</w:t>
            </w:r>
            <w:r>
              <w:t xml:space="preserve"> – </w:t>
            </w:r>
          </w:p>
          <w:p w14:paraId="2F43157D" w14:textId="3511B52C" w:rsidR="00CD03A4" w:rsidRDefault="00CD03A4" w:rsidP="00CD03A4">
            <w:pPr>
              <w:ind w:left="360"/>
            </w:pPr>
            <w:r>
              <w:t>Wednesday, August 24</w:t>
            </w:r>
            <w:r w:rsidRPr="00CD03A4">
              <w:rPr>
                <w:vertAlign w:val="superscript"/>
              </w:rPr>
              <w:t>th</w:t>
            </w:r>
            <w:r>
              <w:t xml:space="preserve"> – </w:t>
            </w:r>
          </w:p>
          <w:p w14:paraId="359B582A" w14:textId="77777777" w:rsidR="00CD03A4" w:rsidRPr="00990E76" w:rsidRDefault="00CD03A4" w:rsidP="00CD03A4">
            <w:pPr>
              <w:ind w:left="360"/>
            </w:pPr>
          </w:p>
          <w:p w14:paraId="6BAA4BA3" w14:textId="14F0B3BB" w:rsidR="007D43B3" w:rsidRPr="00F37523" w:rsidRDefault="00CD03A4" w:rsidP="00F37523">
            <w:pPr>
              <w:pStyle w:val="Heading1"/>
              <w:rPr>
                <w:rStyle w:val="Heading1Char"/>
                <w:b/>
              </w:rPr>
            </w:pPr>
            <w:r>
              <w:t>PAINTING FLOWER POTS WITH SPENCER</w:t>
            </w:r>
          </w:p>
          <w:p w14:paraId="7F24A239" w14:textId="0659EB9A" w:rsidR="00346FFA" w:rsidRPr="00990E76" w:rsidRDefault="00CD03A4" w:rsidP="00990E76">
            <w:r>
              <w:t>Wednesday, August 17</w:t>
            </w:r>
            <w:r w:rsidRPr="00CD03A4">
              <w:rPr>
                <w:vertAlign w:val="superscript"/>
              </w:rPr>
              <w:t>th</w:t>
            </w:r>
            <w:r>
              <w:t xml:space="preserve">, 12:00 noon – 1:30 p.m. adjacent to the Recreation Center at the end of Buford Street.  All </w:t>
            </w:r>
            <w:r w:rsidR="00D91A48">
              <w:t>youth</w:t>
            </w:r>
            <w:r>
              <w:t xml:space="preserve"> welcome; all materials provided.</w:t>
            </w:r>
          </w:p>
        </w:tc>
        <w:tc>
          <w:tcPr>
            <w:tcW w:w="360" w:type="dxa"/>
            <w:vMerge w:val="restart"/>
          </w:tcPr>
          <w:p w14:paraId="3B706835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14:paraId="47EC67CB" w14:textId="77777777" w:rsidR="00346FFA" w:rsidRDefault="00DA0F28" w:rsidP="00F37523">
            <w:pPr>
              <w:pStyle w:val="Quote"/>
              <w:rPr>
                <w:sz w:val="24"/>
                <w:szCs w:val="24"/>
              </w:rPr>
            </w:pPr>
            <w:r w:rsidRPr="00DA0F28">
              <w:rPr>
                <w:sz w:val="24"/>
                <w:szCs w:val="24"/>
              </w:rPr>
              <w:t>Siletz Parks &amp; Recreation Committee Members:</w:t>
            </w:r>
          </w:p>
          <w:p w14:paraId="7131E4EA" w14:textId="77777777" w:rsidR="00DA0F28" w:rsidRDefault="00DA0F28" w:rsidP="00DA0F28">
            <w:r>
              <w:t>Tina Retasket – (541) 270-8807</w:t>
            </w:r>
          </w:p>
          <w:p w14:paraId="06CD2239" w14:textId="77777777" w:rsidR="00DA0F28" w:rsidRDefault="00DA0F28" w:rsidP="00DA0F28">
            <w:r>
              <w:t xml:space="preserve">Debby </w:t>
            </w:r>
            <w:proofErr w:type="spellStart"/>
            <w:r>
              <w:t>Fawver</w:t>
            </w:r>
            <w:proofErr w:type="spellEnd"/>
            <w:r>
              <w:t xml:space="preserve"> – (</w:t>
            </w:r>
            <w:r w:rsidR="00F17AFC">
              <w:t>541) 270-8260</w:t>
            </w:r>
          </w:p>
          <w:p w14:paraId="36745BE5" w14:textId="77777777" w:rsidR="00F17AFC" w:rsidRDefault="00F17AFC" w:rsidP="00DA0F28">
            <w:r>
              <w:t>Ron Hervey – (541) 272-0319</w:t>
            </w:r>
          </w:p>
          <w:p w14:paraId="5602006B" w14:textId="77777777" w:rsidR="00F17AFC" w:rsidRDefault="00F17AFC" w:rsidP="00DA0F28">
            <w:r>
              <w:t>Spencer Hatch – (541) 270-9153</w:t>
            </w:r>
          </w:p>
          <w:p w14:paraId="625A8AB3" w14:textId="7B436E3C" w:rsidR="00F17AFC" w:rsidRPr="00DA0F28" w:rsidRDefault="00F17AFC" w:rsidP="00DA0F28">
            <w:r>
              <w:t>Tracy Whitlow – (541) 272-9446</w:t>
            </w:r>
          </w:p>
        </w:tc>
      </w:tr>
      <w:tr w:rsidR="00346FFA" w:rsidRPr="005F0F31" w14:paraId="5A2D68E0" w14:textId="77777777" w:rsidTr="004642F0">
        <w:trPr>
          <w:trHeight w:val="369"/>
          <w:jc w:val="center"/>
        </w:trPr>
        <w:tc>
          <w:tcPr>
            <w:tcW w:w="4534" w:type="dxa"/>
          </w:tcPr>
          <w:p w14:paraId="65A46EF6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7041C45B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2616D3F7" w14:textId="77777777"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54CE7CC7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1095B42A" w14:textId="77777777" w:rsidR="00346FFA" w:rsidRPr="005F0F31" w:rsidRDefault="00346FFA" w:rsidP="00346FFA">
            <w:pPr>
              <w:pStyle w:val="NoSpacing"/>
            </w:pPr>
          </w:p>
        </w:tc>
      </w:tr>
      <w:tr w:rsidR="004642F0" w:rsidRPr="005F0F31" w14:paraId="6299FB07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1B1D4D5E" w14:textId="0EBC7F30" w:rsidR="00B67824" w:rsidRDefault="00E57723" w:rsidP="00F37523">
            <w:pPr>
              <w:pStyle w:val="Heading1"/>
            </w:pPr>
            <w:r>
              <w:t>NATIONAL NIGHT OUT</w:t>
            </w:r>
          </w:p>
          <w:p w14:paraId="70681074" w14:textId="38E8A200" w:rsidR="00EB6FA1" w:rsidRPr="00EB6FA1" w:rsidRDefault="00EB6FA1" w:rsidP="00EB6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Co-sponsored by City of Siletz, Parks &amp; Recreation Committee, CTSI – Behavioral Health and Community Health Programs</w:t>
            </w:r>
          </w:p>
          <w:p w14:paraId="6B579493" w14:textId="77777777" w:rsidR="004642F0" w:rsidRDefault="00E57723" w:rsidP="00E57723">
            <w:r>
              <w:t>Tuesday, August 2</w:t>
            </w:r>
            <w:r w:rsidRPr="00E57723">
              <w:rPr>
                <w:vertAlign w:val="superscript"/>
              </w:rPr>
              <w:t>nd</w:t>
            </w:r>
            <w:r>
              <w:t xml:space="preserve">, </w:t>
            </w:r>
            <w:proofErr w:type="spellStart"/>
            <w:r>
              <w:t>Bensell</w:t>
            </w:r>
            <w:proofErr w:type="spellEnd"/>
            <w:r>
              <w:t xml:space="preserve"> Street</w:t>
            </w:r>
          </w:p>
          <w:p w14:paraId="4F46B86D" w14:textId="48B206B9" w:rsidR="00E57723" w:rsidRDefault="00E57723" w:rsidP="00E57723">
            <w:r>
              <w:t xml:space="preserve">4 – 7 p.m. – Fire Department and </w:t>
            </w:r>
            <w:r w:rsidR="001C780A">
              <w:t>Lincoln County Sheriff Department vehicles on display;</w:t>
            </w:r>
          </w:p>
          <w:p w14:paraId="70B8BA13" w14:textId="2D20F42E" w:rsidR="001C780A" w:rsidRDefault="001C780A" w:rsidP="00E57723">
            <w:r>
              <w:t>Information Booths will be available</w:t>
            </w:r>
          </w:p>
          <w:p w14:paraId="32141D3A" w14:textId="75314944" w:rsidR="001C780A" w:rsidRDefault="001C780A" w:rsidP="00E57723">
            <w:r>
              <w:t xml:space="preserve">Arts &amp; Craft activities, chalk art spaces on </w:t>
            </w:r>
            <w:proofErr w:type="spellStart"/>
            <w:r>
              <w:t>Bensell</w:t>
            </w:r>
            <w:proofErr w:type="spellEnd"/>
            <w:r>
              <w:t xml:space="preserve"> Street</w:t>
            </w:r>
          </w:p>
          <w:p w14:paraId="64618C6F" w14:textId="4585ADE5" w:rsidR="00DA0F28" w:rsidRDefault="001C780A" w:rsidP="00E57723">
            <w:pPr>
              <w:rPr>
                <w:noProof/>
              </w:rPr>
            </w:pPr>
            <w:r>
              <w:t xml:space="preserve">8 – 10 p.m. – Street Dance </w:t>
            </w:r>
            <w:r w:rsidR="00CD03A4">
              <w:t>adjacent to City Hall</w:t>
            </w:r>
            <w:r w:rsidR="00DA0F28">
              <w:t>.  Music provid</w:t>
            </w:r>
            <w:r w:rsidR="00E84301">
              <w:t>ed</w:t>
            </w:r>
            <w:r w:rsidR="00DA0F28">
              <w:t xml:space="preserve"> by a D.J.  It is free and open to all ages.</w:t>
            </w:r>
            <w:r w:rsidR="00E84301">
              <w:rPr>
                <w:noProof/>
              </w:rPr>
              <w:t xml:space="preserve"> </w:t>
            </w:r>
          </w:p>
          <w:p w14:paraId="4D98B9E6" w14:textId="08BE7A8D" w:rsidR="00E84301" w:rsidRPr="00990E76" w:rsidRDefault="00C62DD3" w:rsidP="00E57723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E70250E" wp14:editId="6E0DC575">
                      <wp:extent cx="1285875" cy="1371600"/>
                      <wp:effectExtent l="0" t="0" r="9525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1371600"/>
                                <a:chOff x="0" y="0"/>
                                <a:chExt cx="2733040" cy="2327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3040" cy="182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1821815"/>
                                  <a:ext cx="2733040" cy="506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CF852" w14:textId="3162F018" w:rsidR="00C62DD3" w:rsidRPr="00C62DD3" w:rsidRDefault="00C62DD3" w:rsidP="00C62D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0250E" id="Group 6" o:spid="_x0000_s1026" style="width:101.25pt;height:108pt;mso-position-horizontal-relative:char;mso-position-vertical-relative:line" coordsize="27330,23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J3Ij8+/+4ADkFkb2JlAGSAAAAAAf/bAIQA&#10;DAgIDQkNFQwMFRoUEBQaIBsaGhsgIhcXFxcXIhEMDAwMDAwRDAwMDAwMDAwMDAwMDAwMDAwMDAwM&#10;DAwMDAwMDAENDQ0RDhEbEREbFA4ODhQUDg4ODhQRDAwMDAwREQwMDAwMDBEMDAwMDAwMDAwMDAwM&#10;DAwMDAwMDAwMDAwMDAwM/8AAEQgNgBRAAwEiAAIRAQMRAf/dAAQBR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27330;height:18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18218;width:27330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28CF852" w14:textId="3162F018" w:rsidR="00C62DD3" w:rsidRPr="00C62DD3" w:rsidRDefault="00C62DD3" w:rsidP="00C62D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7208A70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366BDB61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62CBF945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4626AE86" w14:textId="583A1D2E" w:rsidR="00B67824" w:rsidRPr="00F37523" w:rsidRDefault="00D91A48" w:rsidP="00F37523">
            <w:pPr>
              <w:pStyle w:val="Heading1"/>
              <w:rPr>
                <w:rStyle w:val="Heading1Char"/>
                <w:b/>
              </w:rPr>
            </w:pPr>
            <w:r>
              <w:t>PAINTING ROCKS WITH DEBBY</w:t>
            </w:r>
          </w:p>
          <w:p w14:paraId="4C62A975" w14:textId="26240775" w:rsidR="004642F0" w:rsidRDefault="00D91A48" w:rsidP="00D91A48">
            <w:r>
              <w:t xml:space="preserve">August Date – to be </w:t>
            </w:r>
            <w:proofErr w:type="gramStart"/>
            <w:r>
              <w:t>determined;  more</w:t>
            </w:r>
            <w:proofErr w:type="gramEnd"/>
            <w:r>
              <w:t xml:space="preserve"> information will be provided on the City of Siletz Website</w:t>
            </w:r>
          </w:p>
          <w:p w14:paraId="000BC074" w14:textId="04559C6F" w:rsidR="00B67824" w:rsidRPr="00F37523" w:rsidRDefault="00D91A48" w:rsidP="00F37523">
            <w:pPr>
              <w:pStyle w:val="Heading1"/>
              <w:rPr>
                <w:rStyle w:val="Heading1Char"/>
                <w:b/>
              </w:rPr>
            </w:pPr>
            <w:r>
              <w:t>TRUNK OR TREAT</w:t>
            </w:r>
          </w:p>
          <w:p w14:paraId="7848B13A" w14:textId="39591CBA" w:rsidR="00B67824" w:rsidRDefault="00D91A48" w:rsidP="00990E76">
            <w:r>
              <w:t>Monday, October 31</w:t>
            </w:r>
            <w:r w:rsidRPr="00D91A48">
              <w:rPr>
                <w:vertAlign w:val="superscript"/>
              </w:rPr>
              <w:t>st</w:t>
            </w:r>
            <w:r>
              <w:t xml:space="preserve">, Along </w:t>
            </w:r>
            <w:proofErr w:type="spellStart"/>
            <w:r>
              <w:t>Bensell</w:t>
            </w:r>
            <w:proofErr w:type="spellEnd"/>
            <w:r>
              <w:t xml:space="preserve"> Street </w:t>
            </w:r>
            <w:r w:rsidR="00DA0F28">
              <w:t>–</w:t>
            </w:r>
            <w:r>
              <w:t xml:space="preserve"> </w:t>
            </w:r>
            <w:r w:rsidR="00DA0F28">
              <w:t xml:space="preserve">from 5 – </w:t>
            </w:r>
            <w:r w:rsidR="00F17AFC">
              <w:t>7</w:t>
            </w:r>
            <w:r w:rsidR="00DA0F28">
              <w:t xml:space="preserve"> p.m. </w:t>
            </w:r>
            <w:r w:rsidR="00F17AFC">
              <w:t>(or until candy is gone).</w:t>
            </w:r>
            <w:r w:rsidR="00DA0F28">
              <w:t xml:space="preserve"> All ages welcome, come get your treat from a variety of community “trunks” – a safe place for kids to trick or treat.</w:t>
            </w:r>
          </w:p>
          <w:p w14:paraId="5DE2D889" w14:textId="76822182" w:rsidR="00DA0F28" w:rsidRPr="00E84301" w:rsidRDefault="00E84301" w:rsidP="00990E76">
            <w:pPr>
              <w:rPr>
                <w:color w:val="FFFFFF" w:themeColor="background1"/>
              </w:rPr>
            </w:pPr>
            <w:r w:rsidRPr="00E84301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4C5F40" wp14:editId="050AE24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35560</wp:posOffset>
                      </wp:positionV>
                      <wp:extent cx="2924175" cy="185737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1857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4CF975" w14:textId="3B982287" w:rsidR="00E84301" w:rsidRPr="00E84301" w:rsidRDefault="00E84301" w:rsidP="00E84301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84301">
                                    <w:rPr>
                                      <w:sz w:val="48"/>
                                      <w:szCs w:val="48"/>
                                    </w:rPr>
                                    <w:t xml:space="preserve">All activities </w:t>
                                  </w:r>
                                  <w:proofErr w:type="gramStart"/>
                                  <w:r w:rsidRPr="00E84301">
                                    <w:rPr>
                                      <w:sz w:val="48"/>
                                      <w:szCs w:val="48"/>
                                    </w:rPr>
                                    <w:t>are  family</w:t>
                                  </w:r>
                                  <w:proofErr w:type="gramEnd"/>
                                  <w:r w:rsidRPr="00E84301">
                                    <w:rPr>
                                      <w:sz w:val="48"/>
                                      <w:szCs w:val="48"/>
                                    </w:rPr>
                                    <w:t>-friendly, drug &amp; alcohol free events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4C5F40" id="Rectangle 1" o:spid="_x0000_s1029" style="position:absolute;margin-left:5.5pt;margin-top:2.8pt;width:230.25pt;height:14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" fillcolor="#4472c4 [3204]" strokecolor="#1f3763 [1604]" strokeweight="1pt">
                      <v:textbox>
                        <w:txbxContent>
                          <w:p w14:paraId="554CF975" w14:textId="3B982287" w:rsidR="00E84301" w:rsidRPr="00E84301" w:rsidRDefault="00E84301" w:rsidP="00E8430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4301">
                              <w:rPr>
                                <w:sz w:val="48"/>
                                <w:szCs w:val="48"/>
                              </w:rPr>
                              <w:t xml:space="preserve">All activities </w:t>
                            </w:r>
                            <w:proofErr w:type="gramStart"/>
                            <w:r w:rsidRPr="00E84301">
                              <w:rPr>
                                <w:sz w:val="48"/>
                                <w:szCs w:val="48"/>
                              </w:rPr>
                              <w:t>are  family</w:t>
                            </w:r>
                            <w:proofErr w:type="gramEnd"/>
                            <w:r w:rsidRPr="00E84301">
                              <w:rPr>
                                <w:sz w:val="48"/>
                                <w:szCs w:val="48"/>
                              </w:rPr>
                              <w:t>-friendly, drug &amp; alcohol free events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42F0" w:rsidRPr="005F0F31" w14:paraId="128E5E58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48401B4D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5E64380E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45C75E2E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0C74F689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7E22A7DA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14:paraId="0BE82B7D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7AC60B17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1AA4693E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30663AFA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5CF15F49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32E164E3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</w:tbl>
    <w:p w14:paraId="64D917C6" w14:textId="77777777" w:rsidR="00B67824" w:rsidRPr="00990E76" w:rsidRDefault="00B67824" w:rsidP="00C46111"/>
    <w:sectPr w:rsidR="00B67824" w:rsidRPr="00990E76" w:rsidSect="00C46111">
      <w:headerReference w:type="default" r:id="rId14"/>
      <w:headerReference w:type="first" r:id="rId15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E4D91" w14:textId="77777777" w:rsidR="00642BFB" w:rsidRDefault="00642BFB" w:rsidP="00D210FA">
      <w:pPr>
        <w:spacing w:after="0"/>
      </w:pPr>
      <w:r>
        <w:separator/>
      </w:r>
    </w:p>
  </w:endnote>
  <w:endnote w:type="continuationSeparator" w:id="0">
    <w:p w14:paraId="2589AF86" w14:textId="77777777" w:rsidR="00642BFB" w:rsidRDefault="00642BF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1FE10" w14:textId="77777777" w:rsidR="00642BFB" w:rsidRDefault="00642BFB" w:rsidP="00D210FA">
      <w:pPr>
        <w:spacing w:after="0"/>
      </w:pPr>
      <w:r>
        <w:separator/>
      </w:r>
    </w:p>
  </w:footnote>
  <w:footnote w:type="continuationSeparator" w:id="0">
    <w:p w14:paraId="2AB633E0" w14:textId="77777777" w:rsidR="00642BFB" w:rsidRDefault="00642BF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C03A" w14:textId="77777777" w:rsidR="00CC0A8F" w:rsidRDefault="00346F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734FA60" wp14:editId="1675F5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4F83C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734FA60" id="Group 63" o:spid="_x0000_s1030" alt="&quot;&quot;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">
              <v:rect id="Rectangle 45" o:spid="_x0000_s1031" alt="Inside image top left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    <v:fill r:id="rId3" o:title="Inside image top left" recolor="t" type="frame"/>
                <o:lock v:ext="edit" aspectratio="t"/>
                <v:textbox>
                  <w:txbxContent>
                    <w:p w14:paraId="5574F83C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32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Rectangle 49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Rectangle 50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Group 55" o:spid="_x0000_s1036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Rectangle 57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Rectangle 59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Group 1" o:spid="_x0000_s1040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Rectangle 52" o:spid="_x0000_s1041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Rectangle 53" o:spid="_x0000_s1042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Rectangle 54" o:spid="_x0000_s1043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Rectangle 46" o:spid="_x0000_s1044" alt="Center image inside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    <v:fill r:id="rId4" o:title="Center image inside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D622" w14:textId="77777777" w:rsidR="00D210FA" w:rsidRDefault="004642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64E001F" wp14:editId="396792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71C3C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83191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64E001F" id="Group 65" o:spid="_x0000_s1045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">
              <v:rect id="Rectangle 18" o:spid="_x0000_s1046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Group 26" o:spid="_x0000_s1047" alt="Design Elements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 27" o:spid="_x0000_s1048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Rectangle 28" o:spid="_x0000_s1049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Rectangle 29" o:spid="_x0000_s1050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Rectangle 30" o:spid="_x0000_s1051" alt="Child with chalk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Child with chalk " recolor="t" type="frame"/>
                </v:rect>
                <v:rect id="Rectangle 31" o:spid="_x0000_s105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Rectangle 32" o:spid="_x0000_s105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Rectangle 33" o:spid="_x0000_s105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Rectangle 34" o:spid="_x0000_s105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Rectangle 35" o:spid="_x0000_s105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Rectangle 36" o:spid="_x0000_s1057" alt="Child Coloring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Child Coloring" recolor="t" type="frame"/>
                </v:rect>
              </v:group>
              <v:rect id="Rectangle 17" o:spid="_x0000_s1058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14:paraId="2B071C3C" w14:textId="77777777" w:rsidR="005F0F31" w:rsidRPr="00D57231" w:rsidRDefault="005F0F31" w:rsidP="004642F0"/>
                  </w:txbxContent>
                </v:textbox>
              </v:rect>
              <v:group id="Group 1" o:spid="_x0000_s1059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Rectangle 24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Rectangle 25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Group 1" o:spid="_x0000_s1063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64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Rectangle 41" o:spid="_x0000_s1065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Rectangle 42" o:spid="_x0000_s1066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Rectangle 37" o:spid="_x0000_s1067" alt="Child with painted hands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    <v:fill r:id="rId6" o:title="Child with painted hands " recolor="t" type="frame"/>
                <o:lock v:ext="edit" aspectratio="t"/>
                <v:textbox>
                  <w:txbxContent>
                    <w:p w14:paraId="19D83191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13016"/>
    <w:multiLevelType w:val="hybridMultilevel"/>
    <w:tmpl w:val="60203A28"/>
    <w:lvl w:ilvl="0" w:tplc="68DAF50C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640767">
    <w:abstractNumId w:val="1"/>
  </w:num>
  <w:num w:numId="2" w16cid:durableId="417747995">
    <w:abstractNumId w:val="0"/>
  </w:num>
  <w:num w:numId="3" w16cid:durableId="1412048629">
    <w:abstractNumId w:val="6"/>
  </w:num>
  <w:num w:numId="4" w16cid:durableId="166408784">
    <w:abstractNumId w:val="7"/>
  </w:num>
  <w:num w:numId="5" w16cid:durableId="2051874693">
    <w:abstractNumId w:val="3"/>
  </w:num>
  <w:num w:numId="6" w16cid:durableId="139156862">
    <w:abstractNumId w:val="2"/>
  </w:num>
  <w:num w:numId="7" w16cid:durableId="1569419435">
    <w:abstractNumId w:val="5"/>
  </w:num>
  <w:num w:numId="8" w16cid:durableId="6249696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BFB"/>
    <w:rsid w:val="00002366"/>
    <w:rsid w:val="00023293"/>
    <w:rsid w:val="00061977"/>
    <w:rsid w:val="0008782A"/>
    <w:rsid w:val="000A065A"/>
    <w:rsid w:val="00106FC5"/>
    <w:rsid w:val="00120DEC"/>
    <w:rsid w:val="001322F0"/>
    <w:rsid w:val="001C55B6"/>
    <w:rsid w:val="001C780A"/>
    <w:rsid w:val="001D6CC4"/>
    <w:rsid w:val="00206405"/>
    <w:rsid w:val="00253267"/>
    <w:rsid w:val="00273725"/>
    <w:rsid w:val="002823CD"/>
    <w:rsid w:val="00287787"/>
    <w:rsid w:val="00291685"/>
    <w:rsid w:val="002B0A3D"/>
    <w:rsid w:val="003007A7"/>
    <w:rsid w:val="003257E1"/>
    <w:rsid w:val="00325DEC"/>
    <w:rsid w:val="00346FFA"/>
    <w:rsid w:val="00397D91"/>
    <w:rsid w:val="003A3069"/>
    <w:rsid w:val="003C20B5"/>
    <w:rsid w:val="003E545F"/>
    <w:rsid w:val="003F03D2"/>
    <w:rsid w:val="003F1E1A"/>
    <w:rsid w:val="004045E5"/>
    <w:rsid w:val="00406E02"/>
    <w:rsid w:val="00421496"/>
    <w:rsid w:val="00422C27"/>
    <w:rsid w:val="0044367C"/>
    <w:rsid w:val="00444D01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21B26"/>
    <w:rsid w:val="00642BFB"/>
    <w:rsid w:val="006605F8"/>
    <w:rsid w:val="006676A1"/>
    <w:rsid w:val="006833BD"/>
    <w:rsid w:val="006E2D42"/>
    <w:rsid w:val="00720FEE"/>
    <w:rsid w:val="00764B6F"/>
    <w:rsid w:val="007C7319"/>
    <w:rsid w:val="007D43B3"/>
    <w:rsid w:val="007F20B4"/>
    <w:rsid w:val="007F525E"/>
    <w:rsid w:val="0082695D"/>
    <w:rsid w:val="0083044C"/>
    <w:rsid w:val="0085182D"/>
    <w:rsid w:val="008635D9"/>
    <w:rsid w:val="008709F5"/>
    <w:rsid w:val="00877A91"/>
    <w:rsid w:val="00884E86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B1210"/>
    <w:rsid w:val="00AB770D"/>
    <w:rsid w:val="00AC7779"/>
    <w:rsid w:val="00AF2088"/>
    <w:rsid w:val="00AF5FB0"/>
    <w:rsid w:val="00B0080A"/>
    <w:rsid w:val="00B0538C"/>
    <w:rsid w:val="00B2750B"/>
    <w:rsid w:val="00B37AB8"/>
    <w:rsid w:val="00B418DE"/>
    <w:rsid w:val="00B47FE7"/>
    <w:rsid w:val="00B67824"/>
    <w:rsid w:val="00BE15BA"/>
    <w:rsid w:val="00C20ED0"/>
    <w:rsid w:val="00C46111"/>
    <w:rsid w:val="00C62DD3"/>
    <w:rsid w:val="00C83332"/>
    <w:rsid w:val="00C95E04"/>
    <w:rsid w:val="00CC0A8F"/>
    <w:rsid w:val="00CC24B6"/>
    <w:rsid w:val="00CD03A4"/>
    <w:rsid w:val="00CD3A64"/>
    <w:rsid w:val="00CE08CD"/>
    <w:rsid w:val="00D0664A"/>
    <w:rsid w:val="00D210FA"/>
    <w:rsid w:val="00D30F1D"/>
    <w:rsid w:val="00D57231"/>
    <w:rsid w:val="00D87B48"/>
    <w:rsid w:val="00D91203"/>
    <w:rsid w:val="00D91A48"/>
    <w:rsid w:val="00D94FD1"/>
    <w:rsid w:val="00DA0F28"/>
    <w:rsid w:val="00E41692"/>
    <w:rsid w:val="00E55D74"/>
    <w:rsid w:val="00E56738"/>
    <w:rsid w:val="00E57723"/>
    <w:rsid w:val="00E81234"/>
    <w:rsid w:val="00E84301"/>
    <w:rsid w:val="00E9037E"/>
    <w:rsid w:val="00EA120D"/>
    <w:rsid w:val="00EA49C3"/>
    <w:rsid w:val="00EB5E14"/>
    <w:rsid w:val="00EB6FA1"/>
    <w:rsid w:val="00EE19D9"/>
    <w:rsid w:val="00EF26FC"/>
    <w:rsid w:val="00F17AFC"/>
    <w:rsid w:val="00F37523"/>
    <w:rsid w:val="00F50168"/>
    <w:rsid w:val="00F50D34"/>
    <w:rsid w:val="00F61360"/>
    <w:rsid w:val="00FC538A"/>
    <w:rsid w:val="00FE2B9F"/>
    <w:rsid w:val="00FF3346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018E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C62D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oneybearlane.com/2014/05/gold-dipped-flower-pots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tas\AppData\Local\Microsoft\Office\16.0\DTS\en-US%7bE8A19ABE-E5BB-4A96-9249-BC99C12D0A2A%7d\%7b38FAE23D-B03E-4E6F-A00C-C26130F3CA9C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{38FAE23D-B03E-4E6F-A00C-C26130F3CA9C}tf16412178_win32</Template>
  <TotalTime>0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2022-07-06T18:53:00Z</dcterms:created>
  <dcterms:modified xsi:type="dcterms:W3CDTF">2022-07-10T20:09:00Z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